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808" w:rsidRDefault="00DF5808"/>
    <w:p w:rsidR="00F510FC" w:rsidRDefault="00F510FC"/>
    <w:p w:rsidR="00270542" w:rsidRPr="006F0563" w:rsidRDefault="00270542" w:rsidP="006F0563">
      <w:pPr>
        <w:jc w:val="center"/>
        <w:rPr>
          <w:b/>
          <w:sz w:val="40"/>
          <w:szCs w:val="40"/>
        </w:rPr>
      </w:pPr>
      <w:r w:rsidRPr="006F0563">
        <w:rPr>
          <w:b/>
          <w:sz w:val="40"/>
          <w:szCs w:val="40"/>
        </w:rPr>
        <w:t>EQUIPE MAGASIN</w:t>
      </w:r>
    </w:p>
    <w:p w:rsidR="00270542" w:rsidRDefault="00270542"/>
    <w:p w:rsidR="00270542" w:rsidRDefault="00CB1828" w:rsidP="00D53F4D">
      <w:pPr>
        <w:tabs>
          <w:tab w:val="left" w:pos="2355"/>
        </w:tabs>
      </w:pPr>
      <w:r>
        <w:t xml:space="preserve"> </w:t>
      </w:r>
    </w:p>
    <w:p w:rsidR="006F0563" w:rsidRDefault="006F0563"/>
    <w:p w:rsidR="00270542" w:rsidRPr="007D21D0" w:rsidRDefault="00270542">
      <w:pPr>
        <w:rPr>
          <w:b/>
          <w:u w:val="single"/>
        </w:rPr>
      </w:pPr>
      <w:r w:rsidRPr="007D21D0">
        <w:rPr>
          <w:b/>
          <w:u w:val="single"/>
        </w:rPr>
        <w:t>Formules de politesse face aux clients :</w:t>
      </w:r>
    </w:p>
    <w:p w:rsidR="00270542" w:rsidRDefault="00270542"/>
    <w:p w:rsidR="00270542" w:rsidRDefault="00270542" w:rsidP="00270542">
      <w:pPr>
        <w:pStyle w:val="Paragraphedeliste"/>
        <w:numPr>
          <w:ilvl w:val="0"/>
          <w:numId w:val="1"/>
        </w:numPr>
      </w:pPr>
      <w:r>
        <w:t>Bonjour (madame ou monsieur), est ce que je peux vous aider</w:t>
      </w:r>
      <w:r w:rsidR="006F0563">
        <w:t> ?</w:t>
      </w:r>
    </w:p>
    <w:p w:rsidR="00270542" w:rsidRDefault="00270542" w:rsidP="00270542">
      <w:pPr>
        <w:pStyle w:val="Paragraphedeliste"/>
        <w:numPr>
          <w:ilvl w:val="0"/>
          <w:numId w:val="1"/>
        </w:numPr>
      </w:pPr>
      <w:r>
        <w:t>Vous trouverez cet article dans le rayon _____</w:t>
      </w:r>
    </w:p>
    <w:p w:rsidR="00DF5808" w:rsidRDefault="00DF5808" w:rsidP="00DF5808">
      <w:pPr>
        <w:pStyle w:val="Paragraphedeliste"/>
        <w:numPr>
          <w:ilvl w:val="0"/>
          <w:numId w:val="1"/>
        </w:numPr>
      </w:pPr>
      <w:r>
        <w:t>Mon collègue du rayon ______ va vous aidez</w:t>
      </w:r>
    </w:p>
    <w:p w:rsidR="00270542" w:rsidRDefault="006F0563" w:rsidP="00270542">
      <w:pPr>
        <w:pStyle w:val="Paragraphedeliste"/>
        <w:numPr>
          <w:ilvl w:val="0"/>
          <w:numId w:val="1"/>
        </w:numPr>
      </w:pPr>
      <w:r>
        <w:t>Je suis désolé, nous ne vendons pas ce produit actuellement</w:t>
      </w:r>
    </w:p>
    <w:p w:rsidR="007D21D0" w:rsidRDefault="004D651E" w:rsidP="007D21D0">
      <w:pPr>
        <w:pStyle w:val="Paragraphedeliste"/>
        <w:numPr>
          <w:ilvl w:val="0"/>
          <w:numId w:val="1"/>
        </w:numPr>
      </w:pPr>
      <w:r>
        <w:t>Mes collègues à</w:t>
      </w:r>
      <w:r w:rsidR="007D21D0">
        <w:t xml:space="preserve"> l’accueil pourront vous aider</w:t>
      </w:r>
    </w:p>
    <w:p w:rsidR="007D21D0" w:rsidRDefault="004D651E" w:rsidP="004D651E">
      <w:pPr>
        <w:pStyle w:val="Paragraphedeliste"/>
        <w:numPr>
          <w:ilvl w:val="0"/>
          <w:numId w:val="1"/>
        </w:numPr>
      </w:pPr>
      <w:r>
        <w:t>Si le client vous remercie pour votre aide, vous devez répondre :</w:t>
      </w:r>
    </w:p>
    <w:p w:rsidR="004D651E" w:rsidRDefault="004D651E" w:rsidP="004D651E">
      <w:pPr>
        <w:pStyle w:val="Paragraphedeliste"/>
        <w:numPr>
          <w:ilvl w:val="0"/>
          <w:numId w:val="3"/>
        </w:numPr>
      </w:pPr>
      <w:r>
        <w:t>De rien</w:t>
      </w:r>
    </w:p>
    <w:p w:rsidR="004D651E" w:rsidRDefault="004D651E" w:rsidP="004D651E">
      <w:pPr>
        <w:pStyle w:val="Paragraphedeliste"/>
        <w:numPr>
          <w:ilvl w:val="0"/>
          <w:numId w:val="3"/>
        </w:numPr>
      </w:pPr>
      <w:r>
        <w:t xml:space="preserve">Il n’y </w:t>
      </w:r>
      <w:r w:rsidR="00D53F4D">
        <w:t xml:space="preserve">a </w:t>
      </w:r>
      <w:r>
        <w:t>pas de quoi</w:t>
      </w:r>
    </w:p>
    <w:p w:rsidR="004D651E" w:rsidRDefault="004D651E" w:rsidP="004D651E">
      <w:pPr>
        <w:pStyle w:val="Paragraphedeliste"/>
        <w:numPr>
          <w:ilvl w:val="0"/>
          <w:numId w:val="3"/>
        </w:numPr>
      </w:pPr>
      <w:r>
        <w:t>A votre service</w:t>
      </w:r>
    </w:p>
    <w:p w:rsidR="00270542" w:rsidRDefault="00270542"/>
    <w:p w:rsidR="004D651E" w:rsidRDefault="004D651E"/>
    <w:p w:rsidR="007D21D0" w:rsidRPr="007D21D0" w:rsidRDefault="007D21D0">
      <w:pPr>
        <w:rPr>
          <w:b/>
          <w:u w:val="single"/>
        </w:rPr>
      </w:pPr>
      <w:r w:rsidRPr="007D21D0">
        <w:rPr>
          <w:b/>
          <w:u w:val="single"/>
        </w:rPr>
        <w:t>Si un produit est en rupture de stock :</w:t>
      </w:r>
    </w:p>
    <w:p w:rsidR="007D21D0" w:rsidRDefault="007D21D0"/>
    <w:p w:rsidR="007D21D0" w:rsidRDefault="007D21D0" w:rsidP="007D21D0">
      <w:pPr>
        <w:pStyle w:val="Paragraphedeliste"/>
        <w:numPr>
          <w:ilvl w:val="0"/>
          <w:numId w:val="1"/>
        </w:numPr>
      </w:pPr>
      <w:r>
        <w:t>Je suis désolé, nous sommes actuellement en rupture de stock pour ce produit :</w:t>
      </w:r>
    </w:p>
    <w:p w:rsidR="007D21D0" w:rsidRDefault="007D21D0" w:rsidP="007D21D0">
      <w:pPr>
        <w:pStyle w:val="Paragraphedeliste"/>
        <w:numPr>
          <w:ilvl w:val="0"/>
          <w:numId w:val="2"/>
        </w:numPr>
      </w:pPr>
      <w:r>
        <w:t xml:space="preserve">Nous recevrons ce produit </w:t>
      </w:r>
      <w:r w:rsidR="00F46E5E">
        <w:t xml:space="preserve">environ </w:t>
      </w:r>
      <w:r>
        <w:t>dans _____ (jours ou semaines)</w:t>
      </w:r>
    </w:p>
    <w:p w:rsidR="007D21D0" w:rsidRDefault="007D21D0" w:rsidP="007D21D0">
      <w:pPr>
        <w:pStyle w:val="Paragraphedeliste"/>
        <w:numPr>
          <w:ilvl w:val="0"/>
          <w:numId w:val="2"/>
        </w:numPr>
      </w:pPr>
      <w:r>
        <w:t>Attendez un moment je vais me renseigner pour savoir à quelle date il arrivera</w:t>
      </w:r>
    </w:p>
    <w:p w:rsidR="007D21D0" w:rsidRDefault="007D21D0" w:rsidP="007D21D0">
      <w:pPr>
        <w:pStyle w:val="Paragraphedeliste"/>
        <w:numPr>
          <w:ilvl w:val="0"/>
          <w:numId w:val="2"/>
        </w:numPr>
      </w:pPr>
      <w:r>
        <w:t>Je suis désolé, nous n’avons actuellement pas encore de date d’arrivage</w:t>
      </w:r>
    </w:p>
    <w:p w:rsidR="007D21D0" w:rsidRDefault="007D21D0"/>
    <w:p w:rsidR="007D21D0" w:rsidRDefault="007D21D0"/>
    <w:p w:rsidR="00270542" w:rsidRPr="007D21D0" w:rsidRDefault="00DF5808">
      <w:pPr>
        <w:rPr>
          <w:b/>
          <w:u w:val="single"/>
        </w:rPr>
      </w:pPr>
      <w:r w:rsidRPr="007D21D0">
        <w:rPr>
          <w:b/>
          <w:u w:val="single"/>
        </w:rPr>
        <w:t>Si vous n’êtes pas en service et qu’un client vous aborde :</w:t>
      </w:r>
    </w:p>
    <w:p w:rsidR="00DF5808" w:rsidRDefault="00DF5808"/>
    <w:p w:rsidR="00D53F4D" w:rsidRDefault="00DF5808" w:rsidP="007D21D0">
      <w:pPr>
        <w:pStyle w:val="Paragraphedeliste"/>
        <w:numPr>
          <w:ilvl w:val="0"/>
          <w:numId w:val="1"/>
        </w:numPr>
      </w:pPr>
      <w:r>
        <w:t>Bonjour (madame ou monsieur), je suis désolé je ne suis pas en</w:t>
      </w:r>
      <w:r w:rsidR="00D53F4D">
        <w:t xml:space="preserve"> service actuellement : </w:t>
      </w:r>
    </w:p>
    <w:p w:rsidR="00DF5808" w:rsidRDefault="00D53F4D" w:rsidP="00D53F4D">
      <w:pPr>
        <w:pStyle w:val="Paragraphedeliste"/>
        <w:numPr>
          <w:ilvl w:val="0"/>
          <w:numId w:val="2"/>
        </w:numPr>
      </w:pPr>
      <w:r>
        <w:t>U</w:t>
      </w:r>
      <w:r w:rsidR="00DF5808">
        <w:t xml:space="preserve">n collègue </w:t>
      </w:r>
      <w:r w:rsidR="00F46E5E">
        <w:t xml:space="preserve">dans les rayons </w:t>
      </w:r>
      <w:r w:rsidR="00DF5808">
        <w:t>pourra vous aider</w:t>
      </w:r>
    </w:p>
    <w:p w:rsidR="00DF5808" w:rsidRDefault="00D53F4D" w:rsidP="00D53F4D">
      <w:pPr>
        <w:pStyle w:val="Paragraphedeliste"/>
        <w:numPr>
          <w:ilvl w:val="0"/>
          <w:numId w:val="2"/>
        </w:numPr>
      </w:pPr>
      <w:r>
        <w:t>Vous pouvez demander l’accueil</w:t>
      </w:r>
    </w:p>
    <w:p w:rsidR="00F46E5E" w:rsidRDefault="00F46E5E"/>
    <w:p w:rsidR="007D21D0" w:rsidRDefault="007D21D0"/>
    <w:p w:rsidR="00DF5808" w:rsidRPr="007D21D0" w:rsidRDefault="006F0563">
      <w:pPr>
        <w:rPr>
          <w:b/>
          <w:u w:val="single"/>
        </w:rPr>
      </w:pPr>
      <w:r w:rsidRPr="007D21D0">
        <w:rPr>
          <w:b/>
          <w:u w:val="single"/>
        </w:rPr>
        <w:t>Si vous ne comprenez pas la question du client :</w:t>
      </w:r>
    </w:p>
    <w:p w:rsidR="006F0563" w:rsidRDefault="006F0563"/>
    <w:p w:rsidR="006F0563" w:rsidRDefault="006F0563" w:rsidP="006F0563">
      <w:pPr>
        <w:pStyle w:val="Paragraphedeliste"/>
        <w:numPr>
          <w:ilvl w:val="0"/>
          <w:numId w:val="1"/>
        </w:numPr>
      </w:pPr>
      <w:r>
        <w:t>Excusez moi, je n’ai pas compris votre question, pouvez vous répéter</w:t>
      </w:r>
    </w:p>
    <w:p w:rsidR="006F0563" w:rsidRDefault="006F0563" w:rsidP="006F0563">
      <w:pPr>
        <w:pStyle w:val="Paragraphedeliste"/>
        <w:numPr>
          <w:ilvl w:val="0"/>
          <w:numId w:val="1"/>
        </w:numPr>
      </w:pPr>
      <w:r>
        <w:t>Excusez-moi, je n’ai pas compris donc mon collègue va vous renseigner</w:t>
      </w:r>
    </w:p>
    <w:p w:rsidR="006F0563" w:rsidRDefault="006F0563" w:rsidP="007D21D0"/>
    <w:p w:rsidR="00DF5808" w:rsidRDefault="00DF5808"/>
    <w:p w:rsidR="006F0563" w:rsidRDefault="006F0563"/>
    <w:p w:rsidR="006F0563" w:rsidRPr="004D651E" w:rsidRDefault="004D651E">
      <w:pPr>
        <w:rPr>
          <w:b/>
          <w:sz w:val="36"/>
          <w:szCs w:val="36"/>
        </w:rPr>
      </w:pPr>
      <w:r w:rsidRPr="004D651E">
        <w:rPr>
          <w:b/>
          <w:sz w:val="36"/>
          <w:szCs w:val="36"/>
        </w:rPr>
        <w:t>Dans tous les cas vous devez toujours dire aux clients</w:t>
      </w:r>
      <w:r w:rsidR="00F46E5E">
        <w:rPr>
          <w:b/>
          <w:sz w:val="36"/>
          <w:szCs w:val="36"/>
        </w:rPr>
        <w:t xml:space="preserve"> et avec le sourire</w:t>
      </w:r>
      <w:r w:rsidRPr="004D651E">
        <w:rPr>
          <w:b/>
          <w:sz w:val="36"/>
          <w:szCs w:val="36"/>
        </w:rPr>
        <w:t xml:space="preserve"> : </w:t>
      </w:r>
      <w:r w:rsidRPr="00D53F4D">
        <w:rPr>
          <w:b/>
          <w:color w:val="FF0000"/>
          <w:sz w:val="36"/>
          <w:szCs w:val="36"/>
          <w:u w:val="single"/>
        </w:rPr>
        <w:t>bonjour et au revoir</w:t>
      </w:r>
    </w:p>
    <w:sectPr w:rsidR="006F0563" w:rsidRPr="004D651E" w:rsidSect="00F46E5E">
      <w:headerReference w:type="default" r:id="rId7"/>
      <w:pgSz w:w="11900" w:h="16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80F" w:rsidRDefault="000F280F" w:rsidP="00A515AC">
      <w:r>
        <w:separator/>
      </w:r>
    </w:p>
  </w:endnote>
  <w:endnote w:type="continuationSeparator" w:id="1">
    <w:p w:rsidR="000F280F" w:rsidRDefault="000F280F" w:rsidP="00A515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Arial Unicode MS"/>
    <w:charset w:val="50"/>
    <w:family w:val="auto"/>
    <w:pitch w:val="variable"/>
    <w:sig w:usb0="00000000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80F" w:rsidRDefault="000F280F" w:rsidP="00A515AC">
      <w:r>
        <w:separator/>
      </w:r>
    </w:p>
  </w:footnote>
  <w:footnote w:type="continuationSeparator" w:id="1">
    <w:p w:rsidR="000F280F" w:rsidRDefault="000F280F" w:rsidP="00A515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6F2" w:rsidRDefault="004846F2">
    <w:pPr>
      <w:pStyle w:val="En-tte"/>
    </w:pPr>
    <w:r>
      <w:rPr>
        <w:noProof/>
        <w:lang w:eastAsia="zh-CN"/>
      </w:rPr>
      <w:drawing>
        <wp:anchor distT="0" distB="0" distL="114300" distR="114300" simplePos="0" relativeHeight="251658239" behindDoc="0" locked="0" layoutInCell="1" allowOverlap="1">
          <wp:simplePos x="0" y="0"/>
          <wp:positionH relativeFrom="column">
            <wp:posOffset>-814705</wp:posOffset>
          </wp:positionH>
          <wp:positionV relativeFrom="paragraph">
            <wp:posOffset>-12065</wp:posOffset>
          </wp:positionV>
          <wp:extent cx="7191375" cy="476250"/>
          <wp:effectExtent l="19050" t="0" r="9525" b="0"/>
          <wp:wrapThrough wrapText="bothSides">
            <wp:wrapPolygon edited="0">
              <wp:start x="-57" y="0"/>
              <wp:lineTo x="-57" y="20736"/>
              <wp:lineTo x="18997" y="20736"/>
              <wp:lineTo x="21571" y="19008"/>
              <wp:lineTo x="21629" y="17280"/>
              <wp:lineTo x="20942" y="13824"/>
              <wp:lineTo x="21629" y="13824"/>
              <wp:lineTo x="21571" y="7776"/>
              <wp:lineTo x="19740" y="0"/>
              <wp:lineTo x="-57" y="0"/>
            </wp:wrapPolygon>
          </wp:wrapThrough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223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2049" type="#_x0000_t202" style="position:absolute;margin-left:-62.95pt;margin-top:-.5pt;width:333pt;height:36pt;z-index:25165926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" filled="f" stroked="f">
          <v:textbox>
            <w:txbxContent>
              <w:p w:rsidR="004846F2" w:rsidRPr="004846F2" w:rsidRDefault="004846F2" w:rsidP="00E90712">
                <w:pPr>
                  <w:rPr>
                    <w:rFonts w:ascii="宋体" w:eastAsia="宋体" w:hAnsi="宋体" w:cs="宋体"/>
                    <w:i/>
                    <w:color w:val="FFFFFF" w:themeColor="background1"/>
                    <w:sz w:val="44"/>
                    <w:szCs w:val="44"/>
                    <w:lang w:eastAsia="zh-CN"/>
                  </w:rPr>
                </w:pPr>
                <w:r w:rsidRPr="00E90712">
                  <w:rPr>
                    <w:rFonts w:ascii="Myriad Pro" w:hAnsi="Myriad Pro"/>
                    <w:i/>
                    <w:color w:val="FFFFFF" w:themeColor="background1"/>
                    <w:sz w:val="44"/>
                    <w:szCs w:val="44"/>
                  </w:rPr>
                  <w:t xml:space="preserve">  Organisation de travail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62F03"/>
    <w:multiLevelType w:val="hybridMultilevel"/>
    <w:tmpl w:val="4C7CA792"/>
    <w:lvl w:ilvl="0" w:tplc="75745820">
      <w:numFmt w:val="bullet"/>
      <w:lvlText w:val=""/>
      <w:lvlJc w:val="left"/>
      <w:pPr>
        <w:ind w:left="2484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>
    <w:nsid w:val="31E26443"/>
    <w:multiLevelType w:val="hybridMultilevel"/>
    <w:tmpl w:val="288E2138"/>
    <w:lvl w:ilvl="0" w:tplc="E722930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8937E0"/>
    <w:multiLevelType w:val="hybridMultilevel"/>
    <w:tmpl w:val="A19C8562"/>
    <w:lvl w:ilvl="0" w:tplc="E50466AE">
      <w:numFmt w:val="bullet"/>
      <w:lvlText w:val=""/>
      <w:lvlJc w:val="left"/>
      <w:pPr>
        <w:ind w:left="2484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F69CC"/>
    <w:rsid w:val="0001223E"/>
    <w:rsid w:val="00080266"/>
    <w:rsid w:val="000C33CC"/>
    <w:rsid w:val="000F280F"/>
    <w:rsid w:val="00270542"/>
    <w:rsid w:val="003A27DA"/>
    <w:rsid w:val="003C2989"/>
    <w:rsid w:val="004846F2"/>
    <w:rsid w:val="004D651E"/>
    <w:rsid w:val="005F345A"/>
    <w:rsid w:val="006F0563"/>
    <w:rsid w:val="0070468A"/>
    <w:rsid w:val="007D21D0"/>
    <w:rsid w:val="0097412C"/>
    <w:rsid w:val="00A076C6"/>
    <w:rsid w:val="00A515AC"/>
    <w:rsid w:val="00CB1828"/>
    <w:rsid w:val="00CF69CC"/>
    <w:rsid w:val="00D53F4D"/>
    <w:rsid w:val="00DF5808"/>
    <w:rsid w:val="00E26D25"/>
    <w:rsid w:val="00E90712"/>
    <w:rsid w:val="00ED7BE1"/>
    <w:rsid w:val="00F46E5E"/>
    <w:rsid w:val="00F510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6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515A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515AC"/>
  </w:style>
  <w:style w:type="paragraph" w:styleId="Pieddepage">
    <w:name w:val="footer"/>
    <w:basedOn w:val="Normal"/>
    <w:link w:val="PieddepageCar"/>
    <w:uiPriority w:val="99"/>
    <w:unhideWhenUsed/>
    <w:rsid w:val="00A515A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515AC"/>
  </w:style>
  <w:style w:type="paragraph" w:styleId="Paragraphedeliste">
    <w:name w:val="List Paragraph"/>
    <w:basedOn w:val="Normal"/>
    <w:uiPriority w:val="34"/>
    <w:qFormat/>
    <w:rsid w:val="002705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MPLOYE\FICHE%20DE%20POSTE\EQUIPE%20MAG%2007122015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EQUIPE MAG 07122015</Template>
  <TotalTime>1</TotalTime>
  <Pages>1</Pages>
  <Words>198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KEDYPACK</Company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Kedy-Pack 1</dc:creator>
  <cp:lastModifiedBy>user</cp:lastModifiedBy>
  <cp:revision>2</cp:revision>
  <cp:lastPrinted>2015-12-07T16:30:00Z</cp:lastPrinted>
  <dcterms:created xsi:type="dcterms:W3CDTF">2016-01-14T09:40:00Z</dcterms:created>
  <dcterms:modified xsi:type="dcterms:W3CDTF">2016-01-14T09:40:00Z</dcterms:modified>
</cp:coreProperties>
</file>